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CC">
    <v:background id="_x0000_s1025" o:bwmode="white" fillcolor="#fcc">
      <v:fill r:id="rId2" o:title="Pink tissue paper" type="tile"/>
    </v:background>
  </w:background>
  <w:body>
    <w:p w:rsidR="002610E8" w:rsidRPr="006F1143" w:rsidRDefault="00AB68C7" w:rsidP="000A78A9">
      <w:pPr>
        <w:spacing w:after="0"/>
        <w:rPr>
          <w:rFonts w:ascii="Goudy Stout" w:hAnsi="Goudy Stout"/>
          <w:color w:val="521807" w:themeColor="accent1" w:themeShade="80"/>
          <w:sz w:val="56"/>
          <w:szCs w:val="56"/>
        </w:rPr>
      </w:pPr>
      <w:bookmarkStart w:id="0" w:name="_GoBack"/>
      <w:bookmarkEnd w:id="0"/>
      <w:r w:rsidRPr="006F1143">
        <w:rPr>
          <w:rFonts w:ascii="Goudy Stout" w:hAnsi="Goudy Stout"/>
          <w:noProof/>
          <w:color w:val="000000" w:themeColor="text1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0</wp:posOffset>
            </wp:positionV>
            <wp:extent cx="1193800" cy="1122172"/>
            <wp:effectExtent l="0" t="0" r="6350" b="0"/>
            <wp:wrapNone/>
            <wp:docPr id="1" name="Picture 1" descr="Cartoon Of A &lt;strong&gt;Deli&lt;/strong&gt; Shop Building Facade Royalty Free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-In-Washing-Tub-2400px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8865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625" cy="112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2AB" w:rsidRPr="006F1143">
        <w:rPr>
          <w:rFonts w:ascii="Goudy Stout" w:hAnsi="Goudy Stout"/>
          <w:color w:val="521807" w:themeColor="accent1" w:themeShade="80"/>
          <w:sz w:val="56"/>
          <w:szCs w:val="56"/>
        </w:rPr>
        <w:t>Rick’s Deli</w:t>
      </w:r>
    </w:p>
    <w:p w:rsidR="000A78A9" w:rsidRPr="006F1143" w:rsidRDefault="00BA789B" w:rsidP="000A78A9">
      <w:pPr>
        <w:rPr>
          <w:rFonts w:ascii="Goudy Stout" w:hAnsi="Goudy Stout"/>
          <w:color w:val="A5300F" w:themeColor="accent1"/>
          <w:szCs w:val="16"/>
        </w:rPr>
      </w:pPr>
      <w:r w:rsidRPr="006F1143">
        <w:rPr>
          <w:rFonts w:ascii="Goudy Stout" w:hAnsi="Goudy Stout"/>
          <w:color w:val="A5300F" w:themeColor="accent1"/>
          <w:szCs w:val="16"/>
        </w:rPr>
        <w:t>Fresh Ingredients Every</w:t>
      </w:r>
      <w:r w:rsidR="006F1143" w:rsidRPr="006F1143">
        <w:rPr>
          <w:rFonts w:ascii="Goudy Stout" w:hAnsi="Goudy Stout"/>
          <w:color w:val="A5300F" w:themeColor="accent1"/>
          <w:szCs w:val="16"/>
        </w:rPr>
        <w:t xml:space="preserve"> D</w:t>
      </w:r>
      <w:r w:rsidRPr="006F1143">
        <w:rPr>
          <w:rFonts w:ascii="Goudy Stout" w:hAnsi="Goudy Stout"/>
          <w:color w:val="A5300F" w:themeColor="accent1"/>
          <w:szCs w:val="16"/>
        </w:rPr>
        <w:t>ay!</w:t>
      </w:r>
    </w:p>
    <w:p w:rsidR="000A78A9" w:rsidRPr="006F1143" w:rsidRDefault="00BA789B" w:rsidP="000A78A9">
      <w:pPr>
        <w:spacing w:after="0"/>
        <w:jc w:val="center"/>
        <w:rPr>
          <w:rFonts w:ascii="Cambria" w:hAnsi="Cambria"/>
          <w:color w:val="3F2F29" w:themeColor="accent5" w:themeShade="80"/>
          <w:sz w:val="32"/>
          <w:szCs w:val="16"/>
        </w:rPr>
      </w:pPr>
      <w:r w:rsidRPr="006F1143">
        <w:rPr>
          <w:rFonts w:ascii="Cambria" w:hAnsi="Cambria"/>
          <w:color w:val="3F2F29" w:themeColor="accent5" w:themeShade="80"/>
          <w:sz w:val="32"/>
          <w:szCs w:val="16"/>
        </w:rPr>
        <w:t>Customer Survey</w:t>
      </w:r>
    </w:p>
    <w:p w:rsidR="000A78A9" w:rsidRPr="006F1143" w:rsidRDefault="008424FF" w:rsidP="000849D4">
      <w:pPr>
        <w:spacing w:after="240"/>
        <w:jc w:val="center"/>
        <w:rPr>
          <w:rFonts w:ascii="Cambria" w:hAnsi="Cambria"/>
          <w:color w:val="FFFFFF" w:themeColor="background1"/>
          <w:szCs w:val="16"/>
        </w:rPr>
      </w:pPr>
      <w:r>
        <w:rPr>
          <w:rFonts w:ascii="Cambria" w:hAnsi="Cambria"/>
          <w:noProof/>
          <w:color w:val="FFFFFF" w:themeColor="background1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-82934</wp:posOffset>
                </wp:positionH>
                <wp:positionV relativeFrom="paragraph">
                  <wp:posOffset>220699</wp:posOffset>
                </wp:positionV>
                <wp:extent cx="7095227" cy="1824547"/>
                <wp:effectExtent l="0" t="0" r="10795" b="234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227" cy="1824547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1F2" w:rsidRPr="00241ACD" w:rsidRDefault="005171F2" w:rsidP="005171F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26" style="position:absolute;left:0;text-align:left;margin-left:-6.55pt;margin-top:17.4pt;width:558.7pt;height:14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" strokecolor="#a5300f [3204]" strokeweight="1pt">
                <v:fill r:id="rId8" o:title="" recolor="t" rotate="t" type="frame"/>
                <v:imagedata gain="19661f" blacklevel="22938f"/>
                <v:textbox>
                  <w:txbxContent>
                    <w:p w:rsidR="005171F2" w:rsidRPr="00241ACD" w:rsidRDefault="005171F2" w:rsidP="005171F2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68C7" w:rsidRPr="006F1143">
        <w:rPr>
          <w:rFonts w:ascii="Cambria" w:hAnsi="Cambria"/>
          <w:color w:val="FFFFFF" w:themeColor="background1"/>
          <w:szCs w:val="16"/>
          <w:highlight w:val="darkRed"/>
        </w:rPr>
        <w:t>Please fill in the form below, save the filled</w:t>
      </w:r>
      <w:r w:rsidR="00951213">
        <w:rPr>
          <w:rFonts w:ascii="Cambria" w:hAnsi="Cambria"/>
          <w:color w:val="FFFFFF" w:themeColor="background1"/>
          <w:szCs w:val="16"/>
          <w:highlight w:val="darkRed"/>
        </w:rPr>
        <w:t>-</w:t>
      </w:r>
      <w:r w:rsidR="00AB68C7" w:rsidRPr="006F1143">
        <w:rPr>
          <w:rFonts w:ascii="Cambria" w:hAnsi="Cambria"/>
          <w:color w:val="FFFFFF" w:themeColor="background1"/>
          <w:szCs w:val="16"/>
          <w:highlight w:val="darkRed"/>
        </w:rPr>
        <w:t xml:space="preserve">in form, and email it to </w:t>
      </w:r>
      <w:hyperlink r:id="rId9" w:history="1">
        <w:r w:rsidR="00B33C13" w:rsidRPr="00B43E90">
          <w:rPr>
            <w:rStyle w:val="Hyperlink"/>
            <w:rFonts w:ascii="Cambria" w:hAnsi="Cambria"/>
            <w:szCs w:val="16"/>
            <w:highlight w:val="darkRed"/>
          </w:rPr>
          <w:t>survey@ricksdeli.com</w:t>
        </w:r>
      </w:hyperlink>
      <w:r w:rsidR="00AB68C7" w:rsidRPr="006F1143">
        <w:rPr>
          <w:rFonts w:ascii="Cambria" w:hAnsi="Cambria"/>
          <w:color w:val="FFFFFF" w:themeColor="background1"/>
          <w:szCs w:val="16"/>
          <w:highlight w:val="darkRed"/>
        </w:rPr>
        <w:t>.</w:t>
      </w:r>
    </w:p>
    <w:tbl>
      <w:tblPr>
        <w:tblStyle w:val="TableGrid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7"/>
        <w:gridCol w:w="5238"/>
      </w:tblGrid>
      <w:tr w:rsidR="00BA789B" w:rsidRPr="00241ACD" w:rsidTr="008424FF">
        <w:tc>
          <w:tcPr>
            <w:tcW w:w="5647" w:type="dxa"/>
          </w:tcPr>
          <w:p w:rsidR="00BA789B" w:rsidRPr="00241ACD" w:rsidRDefault="00BA789B" w:rsidP="008424FF">
            <w:pPr>
              <w:spacing w:after="120"/>
              <w:rPr>
                <w:rFonts w:ascii="Cambria" w:hAnsi="Cambria"/>
                <w:b/>
                <w:color w:val="000000" w:themeColor="text1"/>
                <w:szCs w:val="16"/>
              </w:rPr>
            </w:pPr>
            <w:r w:rsidRPr="00241ACD">
              <w:rPr>
                <w:rFonts w:ascii="Cambria" w:hAnsi="Cambria"/>
                <w:b/>
                <w:color w:val="000000" w:themeColor="text1"/>
                <w:szCs w:val="16"/>
              </w:rPr>
              <w:t xml:space="preserve">First Name: </w:t>
            </w:r>
            <w:sdt>
              <w:sdtPr>
                <w:rPr>
                  <w:rStyle w:val="IntenseEmphasis"/>
                  <w:b/>
                </w:rPr>
                <w:tag w:val="First Name"/>
                <w:id w:val="-408240717"/>
                <w:placeholder>
                  <w:docPart w:val="2F4B5866DBB249DABB5D4523015D6391"/>
                </w:placeholder>
                <w:text/>
              </w:sdtPr>
              <w:sdtEndPr>
                <w:rPr>
                  <w:rStyle w:val="DefaultParagraphFont"/>
                  <w:rFonts w:asciiTheme="minorHAnsi" w:hAnsiTheme="minorHAnsi"/>
                  <w:i w:val="0"/>
                  <w:iCs w:val="0"/>
                  <w:color w:val="000000" w:themeColor="text1"/>
                  <w:szCs w:val="16"/>
                </w:rPr>
              </w:sdtEndPr>
              <w:sdtContent>
                <w:r w:rsidR="000C558B">
                  <w:rPr>
                    <w:rStyle w:val="IntenseEmphasis"/>
                    <w:b/>
                  </w:rPr>
                  <w:t>April</w:t>
                </w:r>
              </w:sdtContent>
            </w:sdt>
          </w:p>
        </w:tc>
        <w:tc>
          <w:tcPr>
            <w:tcW w:w="5238" w:type="dxa"/>
          </w:tcPr>
          <w:p w:rsidR="00BA789B" w:rsidRPr="00241ACD" w:rsidRDefault="00BA789B" w:rsidP="006F1143">
            <w:pPr>
              <w:spacing w:after="120"/>
              <w:ind w:left="86"/>
              <w:rPr>
                <w:rFonts w:ascii="Cambria" w:hAnsi="Cambria"/>
                <w:b/>
                <w:color w:val="000000" w:themeColor="text1"/>
                <w:szCs w:val="16"/>
              </w:rPr>
            </w:pPr>
            <w:r w:rsidRPr="00241ACD">
              <w:rPr>
                <w:rFonts w:ascii="Cambria" w:hAnsi="Cambria"/>
                <w:b/>
                <w:color w:val="000000" w:themeColor="text1"/>
                <w:szCs w:val="16"/>
              </w:rPr>
              <w:t xml:space="preserve">Last Name: </w:t>
            </w:r>
            <w:sdt>
              <w:sdtPr>
                <w:rPr>
                  <w:rStyle w:val="IntenseEmphasis"/>
                  <w:b/>
                </w:rPr>
                <w:tag w:val="Last Name"/>
                <w:id w:val="-815719052"/>
                <w:placeholder>
                  <w:docPart w:val="C57F714C2C344EF7A45598714C475BA1"/>
                </w:placeholder>
                <w:text/>
              </w:sdtPr>
              <w:sdtEndPr>
                <w:rPr>
                  <w:rStyle w:val="DefaultParagraphFont"/>
                  <w:rFonts w:asciiTheme="minorHAnsi" w:hAnsiTheme="minorHAnsi"/>
                  <w:i w:val="0"/>
                  <w:iCs w:val="0"/>
                  <w:color w:val="000000" w:themeColor="text1"/>
                  <w:szCs w:val="16"/>
                </w:rPr>
              </w:sdtEndPr>
              <w:sdtContent>
                <w:r w:rsidR="000C558B">
                  <w:rPr>
                    <w:rStyle w:val="IntenseEmphasis"/>
                    <w:b/>
                  </w:rPr>
                  <w:t>Conway</w:t>
                </w:r>
              </w:sdtContent>
            </w:sdt>
          </w:p>
        </w:tc>
      </w:tr>
    </w:tbl>
    <w:p w:rsidR="006F1143" w:rsidRPr="00241ACD" w:rsidRDefault="00C139DB" w:rsidP="005171F2">
      <w:pPr>
        <w:tabs>
          <w:tab w:val="left" w:pos="5760"/>
        </w:tabs>
        <w:spacing w:before="120" w:after="120"/>
        <w:ind w:left="86"/>
        <w:rPr>
          <w:rFonts w:ascii="Cambria" w:hAnsi="Cambria"/>
          <w:b/>
          <w:color w:val="6A2C0B" w:themeColor="accent2" w:themeShade="80"/>
          <w:sz w:val="20"/>
          <w:szCs w:val="16"/>
        </w:rPr>
      </w:pPr>
      <w:r w:rsidRPr="00241ACD">
        <w:rPr>
          <w:rFonts w:ascii="Cambria" w:hAnsi="Cambria"/>
          <w:b/>
          <w:iCs/>
          <w:color w:val="000000" w:themeColor="text1"/>
          <w:szCs w:val="16"/>
        </w:rPr>
        <w:t>How do you usually place your order?</w:t>
      </w:r>
      <w:r w:rsidRPr="00241ACD">
        <w:rPr>
          <w:rStyle w:val="IntenseEmphasis"/>
          <w:b/>
        </w:rPr>
        <w:t xml:space="preserve"> </w:t>
      </w:r>
      <w:sdt>
        <w:sdtPr>
          <w:rPr>
            <w:rStyle w:val="IntenseEmphasis"/>
            <w:b/>
          </w:rPr>
          <w:tag w:val="How do you usually place your order?"/>
          <w:id w:val="738513890"/>
          <w:lock w:val="sdtLocked"/>
          <w:placeholder>
            <w:docPart w:val="59F935DE746444C8A373A05D954CF31B"/>
          </w:placeholder>
          <w:comboBox>
            <w:listItem w:displayText="Counter" w:value="Counter"/>
            <w:listItem w:displayText="Phone" w:value="Phone"/>
            <w:listItem w:displayText="Online" w:value="Online"/>
            <w:listItem w:displayText="Text" w:value="Text"/>
          </w:comboBox>
        </w:sdtPr>
        <w:sdtEndPr>
          <w:rPr>
            <w:rStyle w:val="Hyperlink"/>
            <w:rFonts w:asciiTheme="minorHAnsi" w:hAnsiTheme="minorHAnsi"/>
            <w:i w:val="0"/>
            <w:iCs w:val="0"/>
            <w:color w:val="F4E6B3" w:themeColor="hyperlink"/>
            <w:u w:val="single"/>
          </w:rPr>
        </w:sdtEndPr>
        <w:sdtContent>
          <w:r w:rsidR="000C558B">
            <w:rPr>
              <w:rStyle w:val="IntenseEmphasis"/>
              <w:b/>
            </w:rPr>
            <w:t>Text</w:t>
          </w:r>
        </w:sdtContent>
      </w:sdt>
    </w:p>
    <w:p w:rsidR="006F1143" w:rsidRPr="00241ACD" w:rsidRDefault="00A97896" w:rsidP="000849D4">
      <w:pPr>
        <w:tabs>
          <w:tab w:val="left" w:pos="5760"/>
        </w:tabs>
        <w:spacing w:after="0"/>
        <w:ind w:left="86"/>
        <w:rPr>
          <w:rFonts w:ascii="Cambria" w:hAnsi="Cambria"/>
          <w:b/>
          <w:i/>
          <w:iCs/>
          <w:color w:val="000000" w:themeColor="text1"/>
          <w:szCs w:val="16"/>
        </w:rPr>
      </w:pPr>
      <w:r w:rsidRPr="00241ACD">
        <w:rPr>
          <w:rFonts w:ascii="Cambria" w:hAnsi="Cambria"/>
          <w:b/>
          <w:iCs/>
          <w:color w:val="000000" w:themeColor="text1"/>
          <w:szCs w:val="16"/>
        </w:rPr>
        <w:t>What foods do you like at our d</w:t>
      </w:r>
      <w:r w:rsidR="00D81132" w:rsidRPr="00241ACD">
        <w:rPr>
          <w:rFonts w:ascii="Cambria" w:hAnsi="Cambria"/>
          <w:b/>
          <w:iCs/>
          <w:color w:val="000000" w:themeColor="text1"/>
          <w:szCs w:val="16"/>
        </w:rPr>
        <w:t xml:space="preserve">eli? </w:t>
      </w:r>
      <w:r w:rsidR="00D81132" w:rsidRPr="00241ACD">
        <w:rPr>
          <w:rFonts w:ascii="Cambria" w:hAnsi="Cambria"/>
          <w:b/>
          <w:i/>
          <w:iCs/>
          <w:color w:val="000000" w:themeColor="text1"/>
          <w:szCs w:val="16"/>
        </w:rPr>
        <w:t xml:space="preserve">(Check all that apply.)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41401" w:rsidRPr="00241ACD" w:rsidTr="008424FF">
        <w:tc>
          <w:tcPr>
            <w:tcW w:w="2697" w:type="dxa"/>
          </w:tcPr>
          <w:p w:rsidR="00541401" w:rsidRPr="00241ACD" w:rsidRDefault="000C558B" w:rsidP="008424FF">
            <w:pPr>
              <w:tabs>
                <w:tab w:val="left" w:pos="1661"/>
              </w:tabs>
              <w:rPr>
                <w:rFonts w:ascii="Cambria" w:hAnsi="Cambria"/>
                <w:b/>
              </w:rPr>
            </w:pPr>
            <w:sdt>
              <w:sdtPr>
                <w:rPr>
                  <w:rFonts w:ascii="Cambria" w:hAnsi="Cambria"/>
                  <w:b/>
                </w:rPr>
                <w:tag w:val="Sandwiches"/>
                <w:id w:val="-19295796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☒</w:t>
                </w:r>
              </w:sdtContent>
            </w:sdt>
            <w:r w:rsidR="00541401" w:rsidRPr="00241ACD">
              <w:rPr>
                <w:rFonts w:ascii="Cambria" w:hAnsi="Cambria"/>
                <w:b/>
              </w:rPr>
              <w:t xml:space="preserve"> </w:t>
            </w:r>
            <w:r w:rsidR="00541401" w:rsidRPr="00241ACD">
              <w:rPr>
                <w:rFonts w:ascii="Cambria" w:hAnsi="Cambria"/>
                <w:b/>
                <w:iCs/>
              </w:rPr>
              <w:t>Sandwiches</w:t>
            </w:r>
          </w:p>
        </w:tc>
        <w:tc>
          <w:tcPr>
            <w:tcW w:w="2697" w:type="dxa"/>
          </w:tcPr>
          <w:p w:rsidR="00541401" w:rsidRPr="00241ACD" w:rsidRDefault="000C558B" w:rsidP="008424FF">
            <w:pPr>
              <w:tabs>
                <w:tab w:val="left" w:pos="1661"/>
              </w:tabs>
              <w:rPr>
                <w:rFonts w:ascii="Cambria" w:hAnsi="Cambria"/>
                <w:b/>
              </w:rPr>
            </w:pPr>
            <w:sdt>
              <w:sdtPr>
                <w:rPr>
                  <w:rFonts w:ascii="Cambria" w:hAnsi="Cambria"/>
                  <w:b/>
                </w:rPr>
                <w:tag w:val="Soups"/>
                <w:id w:val="-7266087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☒</w:t>
                </w:r>
              </w:sdtContent>
            </w:sdt>
            <w:r w:rsidR="00541401" w:rsidRPr="00241ACD">
              <w:rPr>
                <w:rFonts w:ascii="Cambria" w:hAnsi="Cambria"/>
                <w:b/>
              </w:rPr>
              <w:t xml:space="preserve"> Soups</w:t>
            </w:r>
          </w:p>
        </w:tc>
        <w:tc>
          <w:tcPr>
            <w:tcW w:w="2698" w:type="dxa"/>
          </w:tcPr>
          <w:p w:rsidR="00541401" w:rsidRPr="00241ACD" w:rsidRDefault="000C558B" w:rsidP="008424FF">
            <w:pPr>
              <w:tabs>
                <w:tab w:val="left" w:pos="5760"/>
              </w:tabs>
              <w:rPr>
                <w:rFonts w:ascii="Cambria" w:hAnsi="Cambria"/>
                <w:b/>
              </w:rPr>
            </w:pPr>
            <w:sdt>
              <w:sdtPr>
                <w:rPr>
                  <w:rFonts w:ascii="Cambria" w:hAnsi="Cambria"/>
                  <w:b/>
                </w:rPr>
                <w:tag w:val="Salads"/>
                <w:id w:val="-97953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401" w:rsidRPr="00241AC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541401" w:rsidRPr="00241ACD">
              <w:rPr>
                <w:rFonts w:ascii="Cambria" w:hAnsi="Cambria"/>
                <w:b/>
              </w:rPr>
              <w:t xml:space="preserve"> Salads</w:t>
            </w:r>
          </w:p>
        </w:tc>
        <w:tc>
          <w:tcPr>
            <w:tcW w:w="2698" w:type="dxa"/>
          </w:tcPr>
          <w:p w:rsidR="00541401" w:rsidRPr="00241ACD" w:rsidRDefault="000C558B" w:rsidP="008424FF">
            <w:pPr>
              <w:tabs>
                <w:tab w:val="left" w:pos="5760"/>
              </w:tabs>
              <w:rPr>
                <w:rFonts w:ascii="Cambria" w:hAnsi="Cambria"/>
                <w:b/>
              </w:rPr>
            </w:pPr>
            <w:sdt>
              <w:sdtPr>
                <w:rPr>
                  <w:rFonts w:ascii="Cambria" w:hAnsi="Cambria"/>
                  <w:b/>
                </w:rPr>
                <w:tag w:val="Desserts"/>
                <w:id w:val="13333287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☒</w:t>
                </w:r>
              </w:sdtContent>
            </w:sdt>
            <w:r w:rsidR="00541401" w:rsidRPr="00241ACD">
              <w:rPr>
                <w:rFonts w:ascii="Cambria" w:hAnsi="Cambria"/>
                <w:b/>
              </w:rPr>
              <w:t xml:space="preserve"> Desserts</w:t>
            </w:r>
          </w:p>
        </w:tc>
      </w:tr>
    </w:tbl>
    <w:p w:rsidR="006F1143" w:rsidRPr="00241ACD" w:rsidRDefault="000C558B" w:rsidP="008424FF">
      <w:pPr>
        <w:tabs>
          <w:tab w:val="left" w:pos="5760"/>
        </w:tabs>
        <w:spacing w:after="0"/>
        <w:ind w:left="115"/>
        <w:rPr>
          <w:rStyle w:val="IntenseEmphasis"/>
          <w:b/>
        </w:rPr>
      </w:pPr>
      <w:sdt>
        <w:sdtPr>
          <w:rPr>
            <w:rFonts w:ascii="Cambria" w:hAnsi="Cambria"/>
            <w:b/>
            <w:i/>
            <w:iCs/>
            <w:color w:val="A5300F" w:themeColor="accent1"/>
            <w:szCs w:val="16"/>
          </w:rPr>
          <w:tag w:val="Other Food"/>
          <w:id w:val="2068143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24FF" w:rsidRPr="00241ACD">
            <w:rPr>
              <w:rFonts w:ascii="MS Gothic" w:eastAsia="MS Gothic" w:hAnsi="MS Gothic" w:hint="eastAsia"/>
              <w:b/>
              <w:szCs w:val="16"/>
            </w:rPr>
            <w:t>☐</w:t>
          </w:r>
        </w:sdtContent>
      </w:sdt>
      <w:r w:rsidR="00541401" w:rsidRPr="00241ACD">
        <w:rPr>
          <w:rFonts w:ascii="Cambria" w:hAnsi="Cambria"/>
          <w:b/>
          <w:szCs w:val="16"/>
        </w:rPr>
        <w:t xml:space="preserve"> Other</w:t>
      </w:r>
      <w:r w:rsidR="008424FF" w:rsidRPr="00241ACD">
        <w:rPr>
          <w:rFonts w:ascii="Cambria" w:hAnsi="Cambria"/>
          <w:b/>
          <w:szCs w:val="16"/>
        </w:rPr>
        <w:t xml:space="preserve"> (Please specify): </w:t>
      </w:r>
      <w:sdt>
        <w:sdtPr>
          <w:rPr>
            <w:rStyle w:val="IntenseEmphasis"/>
            <w:b/>
          </w:rPr>
          <w:id w:val="-981471689"/>
          <w:lock w:val="sdtLocked"/>
          <w:placeholder>
            <w:docPart w:val="DF0384CE095A4454BF96C888BF4CED94"/>
          </w:placeholder>
        </w:sdtPr>
        <w:sdtEndPr>
          <w:rPr>
            <w:rStyle w:val="IntenseEmphasis"/>
          </w:rPr>
        </w:sdtEndPr>
        <w:sdtContent>
          <w:r w:rsidR="00A97896" w:rsidRPr="00241ACD">
            <w:rPr>
              <w:rStyle w:val="IntenseEmphasis"/>
              <w:b/>
            </w:rPr>
            <w:t>Click here and type the food you prefer.</w:t>
          </w:r>
        </w:sdtContent>
      </w:sdt>
    </w:p>
    <w:p w:rsidR="003A71D2" w:rsidRPr="00241ACD" w:rsidRDefault="003A71D2" w:rsidP="005171F2">
      <w:pPr>
        <w:tabs>
          <w:tab w:val="left" w:pos="5760"/>
        </w:tabs>
        <w:spacing w:after="0"/>
        <w:ind w:left="86"/>
        <w:rPr>
          <w:rFonts w:ascii="Cambria" w:hAnsi="Cambria"/>
          <w:b/>
          <w:szCs w:val="16"/>
        </w:rPr>
      </w:pPr>
      <w:r w:rsidRPr="00241ACD">
        <w:rPr>
          <w:rFonts w:ascii="Cambria" w:hAnsi="Cambria"/>
          <w:b/>
          <w:szCs w:val="16"/>
        </w:rPr>
        <w:t xml:space="preserve">How would you rate our food? </w:t>
      </w:r>
      <w:sdt>
        <w:sdtPr>
          <w:rPr>
            <w:rStyle w:val="IntenseEmphasis"/>
            <w:b/>
          </w:rPr>
          <w:tag w:val="Rate Our Food"/>
          <w:id w:val="-1907370230"/>
          <w:placeholder>
            <w:docPart w:val="2702311CE6FD4907BEC06D761470086C"/>
          </w:placeholder>
          <w:dropDownList>
            <w:listItem w:displayText="Excellent" w:value="Excellent"/>
            <w:listItem w:displayText="Good" w:value="Good"/>
            <w:listItem w:displayText="Fair" w:value="Fair"/>
            <w:listItem w:displayText="Poor" w:value="Poor"/>
          </w:dropDownList>
        </w:sdtPr>
        <w:sdtEndPr>
          <w:rPr>
            <w:rStyle w:val="DefaultParagraphFont"/>
            <w:rFonts w:asciiTheme="minorHAnsi" w:hAnsiTheme="minorHAnsi"/>
            <w:i w:val="0"/>
            <w:iCs w:val="0"/>
            <w:color w:val="auto"/>
            <w:szCs w:val="16"/>
          </w:rPr>
        </w:sdtEndPr>
        <w:sdtContent>
          <w:r w:rsidR="000C558B">
            <w:rPr>
              <w:rStyle w:val="IntenseEmphasis"/>
              <w:b/>
            </w:rPr>
            <w:t>Excellent</w:t>
          </w:r>
        </w:sdtContent>
      </w:sdt>
    </w:p>
    <w:p w:rsidR="006F1143" w:rsidRPr="00241ACD" w:rsidRDefault="005171F2" w:rsidP="005171F2">
      <w:pPr>
        <w:tabs>
          <w:tab w:val="left" w:pos="5760"/>
        </w:tabs>
        <w:spacing w:after="0"/>
        <w:ind w:left="86"/>
        <w:rPr>
          <w:rFonts w:ascii="Cambria" w:hAnsi="Cambria"/>
          <w:b/>
          <w:szCs w:val="16"/>
        </w:rPr>
      </w:pPr>
      <w:r w:rsidRPr="00241ACD">
        <w:rPr>
          <w:rFonts w:ascii="Cambria" w:hAnsi="Cambria"/>
          <w:b/>
          <w:szCs w:val="16"/>
        </w:rPr>
        <w:t xml:space="preserve">Would you like to see new items added to the menu? </w:t>
      </w:r>
      <w:sdt>
        <w:sdtPr>
          <w:rPr>
            <w:rStyle w:val="IntenseEmphasis"/>
            <w:b/>
          </w:rPr>
          <w:tag w:val="New Food Item"/>
          <w:id w:val="-278958512"/>
          <w:placeholder>
            <w:docPart w:val="DF0384CE095A4454BF96C888BF4CED94"/>
          </w:placeholder>
          <w:text/>
        </w:sdtPr>
        <w:sdtEndPr>
          <w:rPr>
            <w:rStyle w:val="DefaultParagraphFont"/>
            <w:rFonts w:asciiTheme="minorHAnsi" w:hAnsiTheme="minorHAnsi"/>
            <w:i w:val="0"/>
            <w:iCs w:val="0"/>
            <w:color w:val="auto"/>
            <w:szCs w:val="16"/>
          </w:rPr>
        </w:sdtEndPr>
        <w:sdtContent>
          <w:r w:rsidR="000C558B">
            <w:rPr>
              <w:rStyle w:val="IntenseEmphasis"/>
              <w:b/>
            </w:rPr>
            <w:t>Turtle Cheesecake</w:t>
          </w:r>
        </w:sdtContent>
      </w:sdt>
    </w:p>
    <w:p w:rsidR="005171F2" w:rsidRPr="00241ACD" w:rsidRDefault="005171F2" w:rsidP="005171F2">
      <w:pPr>
        <w:tabs>
          <w:tab w:val="left" w:pos="2739"/>
        </w:tabs>
        <w:spacing w:after="0"/>
        <w:ind w:left="86"/>
        <w:rPr>
          <w:rFonts w:ascii="Cambria" w:hAnsi="Cambria"/>
          <w:b/>
          <w:szCs w:val="16"/>
        </w:rPr>
      </w:pPr>
      <w:r w:rsidRPr="00241ACD">
        <w:rPr>
          <w:rFonts w:ascii="Cambria" w:hAnsi="Cambria"/>
          <w:b/>
          <w:szCs w:val="16"/>
        </w:rPr>
        <w:t>What date were you last in our deli</w:t>
      </w:r>
      <w:r w:rsidRPr="00241ACD">
        <w:rPr>
          <w:rStyle w:val="IntenseEmphasis"/>
          <w:b/>
          <w:i w:val="0"/>
          <w:color w:val="auto"/>
        </w:rPr>
        <w:t>?</w:t>
      </w:r>
      <w:r w:rsidRPr="00241ACD">
        <w:rPr>
          <w:rStyle w:val="IntenseEmphasis"/>
          <w:b/>
        </w:rPr>
        <w:t xml:space="preserve"> </w:t>
      </w:r>
      <w:sdt>
        <w:sdtPr>
          <w:rPr>
            <w:rStyle w:val="IntenseEmphasis"/>
            <w:b/>
          </w:rPr>
          <w:tag w:val="Date"/>
          <w:id w:val="1476250933"/>
          <w:lock w:val="sdtLocked"/>
          <w:placeholder>
            <w:docPart w:val="48E0A8E5C4724DCF860BFF80BC3A518D"/>
          </w:placeholder>
          <w:date w:fullDate="2017-03-06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IntenseEmphasis"/>
          </w:rPr>
        </w:sdtEndPr>
        <w:sdtContent>
          <w:r w:rsidR="000C558B">
            <w:rPr>
              <w:rStyle w:val="IntenseEmphasis"/>
              <w:b/>
            </w:rPr>
            <w:t>March 6, 2017</w:t>
          </w:r>
        </w:sdtContent>
      </w:sdt>
    </w:p>
    <w:p w:rsidR="00521BD3" w:rsidRPr="005171F2" w:rsidRDefault="00521BD3" w:rsidP="00541401">
      <w:pPr>
        <w:tabs>
          <w:tab w:val="left" w:pos="5760"/>
        </w:tabs>
        <w:spacing w:before="120" w:after="0"/>
        <w:jc w:val="center"/>
        <w:rPr>
          <w:rStyle w:val="IntenseEmphasis"/>
          <w:b/>
          <w:i w:val="0"/>
          <w:sz w:val="20"/>
        </w:rPr>
      </w:pPr>
      <w:r w:rsidRPr="005171F2">
        <w:rPr>
          <w:rFonts w:ascii="Cambria" w:hAnsi="Cambria"/>
          <w:b/>
          <w:i/>
          <w:color w:val="A5300F" w:themeColor="accent1"/>
          <w:sz w:val="20"/>
          <w:szCs w:val="16"/>
        </w:rPr>
        <w:t>Thank you for your time!</w:t>
      </w:r>
    </w:p>
    <w:sectPr w:rsidR="00521BD3" w:rsidRPr="005171F2" w:rsidSect="000A78A9">
      <w:pgSz w:w="12240" w:h="5760" w:orient="landscape" w:code="1"/>
      <w:pgMar w:top="36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8B"/>
    <w:rsid w:val="000849D4"/>
    <w:rsid w:val="000A78A9"/>
    <w:rsid w:val="000B45E0"/>
    <w:rsid w:val="000C558B"/>
    <w:rsid w:val="00153831"/>
    <w:rsid w:val="001E4881"/>
    <w:rsid w:val="001F70A7"/>
    <w:rsid w:val="00241ACD"/>
    <w:rsid w:val="002610E8"/>
    <w:rsid w:val="002C5028"/>
    <w:rsid w:val="003A71D2"/>
    <w:rsid w:val="003C762D"/>
    <w:rsid w:val="00443B92"/>
    <w:rsid w:val="00455682"/>
    <w:rsid w:val="004760E9"/>
    <w:rsid w:val="00505EE7"/>
    <w:rsid w:val="005171F2"/>
    <w:rsid w:val="00521BD3"/>
    <w:rsid w:val="00541401"/>
    <w:rsid w:val="00616890"/>
    <w:rsid w:val="00622187"/>
    <w:rsid w:val="006F1143"/>
    <w:rsid w:val="008424FF"/>
    <w:rsid w:val="008C3283"/>
    <w:rsid w:val="009069CB"/>
    <w:rsid w:val="00951213"/>
    <w:rsid w:val="009A7691"/>
    <w:rsid w:val="009B5EC2"/>
    <w:rsid w:val="00A97896"/>
    <w:rsid w:val="00AB68C7"/>
    <w:rsid w:val="00B322AB"/>
    <w:rsid w:val="00B33C13"/>
    <w:rsid w:val="00BA1EB3"/>
    <w:rsid w:val="00BA789B"/>
    <w:rsid w:val="00C139DB"/>
    <w:rsid w:val="00CC22C6"/>
    <w:rsid w:val="00D01E82"/>
    <w:rsid w:val="00D81132"/>
    <w:rsid w:val="00DD5BDF"/>
    <w:rsid w:val="00DF196A"/>
    <w:rsid w:val="00E272F1"/>
    <w:rsid w:val="00E70F84"/>
    <w:rsid w:val="00EA4BFE"/>
    <w:rsid w:val="00EC42D9"/>
    <w:rsid w:val="00F32231"/>
    <w:rsid w:val="00F44CCA"/>
    <w:rsid w:val="00F5641F"/>
    <w:rsid w:val="00F7105C"/>
    <w:rsid w:val="00F9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B0F7"/>
  <w15:chartTrackingRefBased/>
  <w15:docId w15:val="{FEB2DCBA-7B43-46B3-9CC1-87874A65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68C7"/>
    <w:rPr>
      <w:color w:val="F4E6B3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B68C7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F7105C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BA1EB3"/>
    <w:rPr>
      <w:rFonts w:ascii="Cambria" w:hAnsi="Cambria"/>
      <w:i/>
      <w:iCs/>
      <w:color w:val="A5300F" w:themeColor="accent1"/>
    </w:rPr>
  </w:style>
  <w:style w:type="table" w:styleId="TableGrid">
    <w:name w:val="Table Grid"/>
    <w:basedOn w:val="TableNormal"/>
    <w:uiPriority w:val="39"/>
    <w:rsid w:val="00BA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C139DB"/>
    <w:rPr>
      <w:b/>
      <w:bCs/>
      <w:smallCaps/>
      <w:color w:val="A5300F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glossaryDocument" Target="glossary/document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urvey@ricksdeli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ril\Documents\MATC%20Classes\2017%20SPRING\OFTECH%20185\Word%20Capstone%20Project\Rick's%20Deli%20Online%20Survey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4B5866DBB249DABB5D4523015D6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03C7-5FE2-4143-8C51-75C1A692844D}"/>
      </w:docPartPr>
      <w:docPartBody>
        <w:p w:rsidR="00000000" w:rsidRDefault="00516DF6">
          <w:pPr>
            <w:pStyle w:val="2F4B5866DBB249DABB5D4523015D6391"/>
          </w:pPr>
          <w:r w:rsidRPr="00241ACD">
            <w:rPr>
              <w:rStyle w:val="IntenseEmphasis"/>
              <w:b/>
            </w:rPr>
            <w:t>Click here and type your first name.</w:t>
          </w:r>
        </w:p>
      </w:docPartBody>
    </w:docPart>
    <w:docPart>
      <w:docPartPr>
        <w:name w:val="C57F714C2C344EF7A45598714C475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939DB-7EAA-4EFA-A1F9-AC18A57AB4B3}"/>
      </w:docPartPr>
      <w:docPartBody>
        <w:p w:rsidR="00000000" w:rsidRDefault="00516DF6">
          <w:pPr>
            <w:pStyle w:val="C57F714C2C344EF7A45598714C475BA1"/>
          </w:pPr>
          <w:r w:rsidRPr="00241ACD">
            <w:rPr>
              <w:rStyle w:val="IntenseEmphasis"/>
              <w:b/>
              <w:sz w:val="20"/>
            </w:rPr>
            <w:t xml:space="preserve">Click </w:t>
          </w:r>
          <w:r w:rsidRPr="00241ACD">
            <w:rPr>
              <w:rStyle w:val="IntenseEmphasis"/>
              <w:b/>
            </w:rPr>
            <w:t>here a</w:t>
          </w:r>
          <w:r w:rsidRPr="00241ACD">
            <w:rPr>
              <w:rStyle w:val="IntenseEmphasis"/>
              <w:b/>
              <w:sz w:val="20"/>
            </w:rPr>
            <w:t>nd type your last name.</w:t>
          </w:r>
        </w:p>
      </w:docPartBody>
    </w:docPart>
    <w:docPart>
      <w:docPartPr>
        <w:name w:val="59F935DE746444C8A373A05D954C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B2E1B-D614-4040-826D-F6514CFF3276}"/>
      </w:docPartPr>
      <w:docPartBody>
        <w:p w:rsidR="00000000" w:rsidRDefault="00516DF6">
          <w:pPr>
            <w:pStyle w:val="59F935DE746444C8A373A05D954CF31B"/>
          </w:pPr>
          <w:r w:rsidRPr="003E675C">
            <w:rPr>
              <w:rStyle w:val="PlaceholderText"/>
            </w:rPr>
            <w:t>Choose an item.</w:t>
          </w:r>
        </w:p>
      </w:docPartBody>
    </w:docPart>
    <w:docPart>
      <w:docPartPr>
        <w:name w:val="DF0384CE095A4454BF96C888BF4C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08346-4700-414B-AAE4-A3357788CFD7}"/>
      </w:docPartPr>
      <w:docPartBody>
        <w:p w:rsidR="00000000" w:rsidRDefault="00516DF6">
          <w:pPr>
            <w:pStyle w:val="DF0384CE095A4454BF96C888BF4CED94"/>
          </w:pPr>
          <w:r w:rsidRPr="003E67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02311CE6FD4907BEC06D7614700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64A72-60A3-4CF5-87F7-D5661D005B20}"/>
      </w:docPartPr>
      <w:docPartBody>
        <w:p w:rsidR="00000000" w:rsidRDefault="00516DF6">
          <w:pPr>
            <w:pStyle w:val="2702311CE6FD4907BEC06D761470086C"/>
          </w:pPr>
          <w:r w:rsidRPr="00241ACD">
            <w:rPr>
              <w:rStyle w:val="IntenseEmphasis"/>
              <w:b/>
            </w:rPr>
            <w:t>Click here. Click arrow and select from list, or type your rating.</w:t>
          </w:r>
        </w:p>
      </w:docPartBody>
    </w:docPart>
    <w:docPart>
      <w:docPartPr>
        <w:name w:val="48E0A8E5C4724DCF860BFF80BC3A5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EE5D2-41DD-4F91-8195-AF3FBBA2B043}"/>
      </w:docPartPr>
      <w:docPartBody>
        <w:p w:rsidR="00000000" w:rsidRDefault="00516DF6">
          <w:pPr>
            <w:pStyle w:val="48E0A8E5C4724DCF860BFF80BC3A518D"/>
          </w:pPr>
          <w:r w:rsidRPr="003E675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DF6"/>
    <w:rsid w:val="0051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Pr>
      <w:rFonts w:ascii="Cambria" w:hAnsi="Cambria"/>
      <w:i/>
      <w:iCs/>
      <w:color w:val="4472C4" w:themeColor="accent1"/>
    </w:rPr>
  </w:style>
  <w:style w:type="paragraph" w:customStyle="1" w:styleId="2F4B5866DBB249DABB5D4523015D6391">
    <w:name w:val="2F4B5866DBB249DABB5D4523015D6391"/>
  </w:style>
  <w:style w:type="paragraph" w:customStyle="1" w:styleId="C57F714C2C344EF7A45598714C475BA1">
    <w:name w:val="C57F714C2C344EF7A45598714C475BA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9F935DE746444C8A373A05D954CF31B">
    <w:name w:val="59F935DE746444C8A373A05D954CF31B"/>
  </w:style>
  <w:style w:type="paragraph" w:customStyle="1" w:styleId="DF0384CE095A4454BF96C888BF4CED94">
    <w:name w:val="DF0384CE095A4454BF96C888BF4CED94"/>
  </w:style>
  <w:style w:type="paragraph" w:customStyle="1" w:styleId="2702311CE6FD4907BEC06D761470086C">
    <w:name w:val="2702311CE6FD4907BEC06D761470086C"/>
  </w:style>
  <w:style w:type="paragraph" w:customStyle="1" w:styleId="48E0A8E5C4724DCF860BFF80BC3A518D">
    <w:name w:val="48E0A8E5C4724DCF860BFF80BC3A51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lin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F4E6B3"/>
      </a:hlink>
      <a:folHlink>
        <a:srgbClr val="B26B0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Rick's Deli Online Survey Form.dotx</Template>
  <TotalTime>1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Conway</dc:creator>
  <cp:keywords/>
  <dc:description/>
  <cp:lastModifiedBy>April Conway</cp:lastModifiedBy>
  <cp:revision>1</cp:revision>
  <dcterms:created xsi:type="dcterms:W3CDTF">2017-03-08T18:20:00Z</dcterms:created>
  <dcterms:modified xsi:type="dcterms:W3CDTF">2017-03-08T18:21:00Z</dcterms:modified>
</cp:coreProperties>
</file>